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FF" w:rsidRPr="00B62598" w:rsidRDefault="005C16FF" w:rsidP="00B62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ГУЩИНСКАЯ СЕЛЬСКАЯ АДМИНИСТРАЦИЯ</w:t>
      </w:r>
    </w:p>
    <w:p w:rsidR="005C16FF" w:rsidRPr="00B62598" w:rsidRDefault="005C16FF" w:rsidP="00B62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2598">
        <w:rPr>
          <w:rFonts w:ascii="Times New Roman" w:hAnsi="Times New Roman"/>
          <w:b/>
          <w:sz w:val="28"/>
          <w:szCs w:val="28"/>
        </w:rPr>
        <w:t xml:space="preserve"> ПОЧЕПСКОГО РАЙОНА</w:t>
      </w:r>
    </w:p>
    <w:p w:rsidR="005C16FF" w:rsidRPr="00B62598" w:rsidRDefault="005C16FF" w:rsidP="00B62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2598">
        <w:rPr>
          <w:rFonts w:ascii="Times New Roman" w:hAnsi="Times New Roman"/>
          <w:b/>
          <w:sz w:val="28"/>
          <w:szCs w:val="28"/>
        </w:rPr>
        <w:t xml:space="preserve"> БРЯНСКОЙ ОБЛАСТИ</w:t>
      </w:r>
    </w:p>
    <w:p w:rsidR="005C16FF" w:rsidRPr="00B62598" w:rsidRDefault="005C16FF" w:rsidP="00B62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6FF" w:rsidRPr="00B62598" w:rsidRDefault="005C16FF" w:rsidP="00B62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6FF" w:rsidRPr="002B654C" w:rsidRDefault="005C16FF" w:rsidP="00B625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654C">
        <w:rPr>
          <w:rFonts w:ascii="Times New Roman" w:hAnsi="Times New Roman"/>
          <w:sz w:val="28"/>
          <w:szCs w:val="28"/>
        </w:rPr>
        <w:t>ПОСТАНОВЛЕНИЕ</w:t>
      </w:r>
    </w:p>
    <w:p w:rsidR="005C16FF" w:rsidRPr="002B654C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27. 06 </w:t>
      </w:r>
      <w:smartTag w:uri="urn:schemas-microsoft-com:office:smarttags" w:element="metricconverter">
        <w:smartTagPr>
          <w:attr w:name="ProductID" w:val=".2017 г"/>
        </w:smartTagPr>
        <w:r>
          <w:rPr>
            <w:rFonts w:ascii="Times New Roman" w:hAnsi="Times New Roman"/>
            <w:sz w:val="28"/>
            <w:szCs w:val="28"/>
          </w:rPr>
          <w:t>.2017 г</w:t>
        </w:r>
      </w:smartTag>
      <w:r>
        <w:rPr>
          <w:rFonts w:ascii="Times New Roman" w:hAnsi="Times New Roman"/>
          <w:sz w:val="28"/>
          <w:szCs w:val="28"/>
        </w:rPr>
        <w:t>. № 22</w:t>
      </w:r>
    </w:p>
    <w:p w:rsidR="005C16FF" w:rsidRPr="00B62598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Первомайский</w:t>
      </w:r>
    </w:p>
    <w:p w:rsidR="005C16FF" w:rsidRPr="00B62598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16FF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Об организации </w:t>
      </w:r>
    </w:p>
    <w:p w:rsidR="005C16FF" w:rsidRPr="00B62598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59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598">
        <w:rPr>
          <w:rFonts w:ascii="Times New Roman" w:hAnsi="Times New Roman"/>
          <w:sz w:val="28"/>
          <w:szCs w:val="28"/>
        </w:rPr>
        <w:t>подготовке ежеквартального</w:t>
      </w:r>
    </w:p>
    <w:p w:rsidR="005C16FF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отчета об исполнении </w:t>
      </w:r>
      <w:r w:rsidRPr="00B62598">
        <w:rPr>
          <w:rFonts w:ascii="Times New Roman" w:hAnsi="Times New Roman"/>
          <w:sz w:val="28"/>
          <w:szCs w:val="28"/>
        </w:rPr>
        <w:t>бюджета</w:t>
      </w:r>
    </w:p>
    <w:p w:rsidR="005C16FF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Гущинского сельского поселения </w:t>
      </w:r>
    </w:p>
    <w:p w:rsidR="005C16FF" w:rsidRPr="00B62598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муниципального района</w:t>
      </w:r>
    </w:p>
    <w:p w:rsidR="005C16FF" w:rsidRPr="00B62598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16FF" w:rsidRPr="00A512F0" w:rsidRDefault="005C16FF" w:rsidP="00A51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512F0">
        <w:rPr>
          <w:rFonts w:ascii="Times New Roman" w:hAnsi="Times New Roman"/>
          <w:sz w:val="28"/>
          <w:szCs w:val="28"/>
        </w:rPr>
        <w:t>В соответствии со статьей 264.2 Бюджетного кодекса Российской Федерации, в целях своевременного представления в Контрольно-счетную палату Почепского района и</w:t>
      </w:r>
      <w:r>
        <w:rPr>
          <w:rFonts w:ascii="Times New Roman" w:hAnsi="Times New Roman"/>
          <w:sz w:val="28"/>
          <w:szCs w:val="28"/>
        </w:rPr>
        <w:t xml:space="preserve">  Гущинский сельский</w:t>
      </w:r>
      <w:r w:rsidRPr="00B62598">
        <w:rPr>
          <w:rFonts w:ascii="Times New Roman" w:hAnsi="Times New Roman"/>
          <w:sz w:val="28"/>
          <w:szCs w:val="28"/>
        </w:rPr>
        <w:t xml:space="preserve"> Совет народных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2F0">
        <w:rPr>
          <w:rFonts w:ascii="Times New Roman" w:hAnsi="Times New Roman"/>
          <w:sz w:val="28"/>
          <w:szCs w:val="28"/>
        </w:rPr>
        <w:t xml:space="preserve">отчета об исполнении </w:t>
      </w:r>
      <w:r>
        <w:rPr>
          <w:rFonts w:ascii="Times New Roman" w:hAnsi="Times New Roman"/>
          <w:sz w:val="28"/>
          <w:szCs w:val="28"/>
        </w:rPr>
        <w:t>местного</w:t>
      </w:r>
      <w:r w:rsidRPr="00A512F0">
        <w:rPr>
          <w:rFonts w:ascii="Times New Roman" w:hAnsi="Times New Roman"/>
          <w:sz w:val="28"/>
          <w:szCs w:val="28"/>
        </w:rPr>
        <w:t xml:space="preserve"> бюджета за первый квартал, полугодие и девять месяцев текущего финансового года</w:t>
      </w:r>
    </w:p>
    <w:p w:rsidR="005C16FF" w:rsidRPr="00B62598" w:rsidRDefault="005C16FF" w:rsidP="00B62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2B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  <w:r w:rsidRPr="00B62598">
        <w:rPr>
          <w:rFonts w:ascii="Times New Roman" w:hAnsi="Times New Roman"/>
          <w:sz w:val="28"/>
          <w:szCs w:val="28"/>
        </w:rPr>
        <w:t>:</w:t>
      </w:r>
    </w:p>
    <w:p w:rsidR="005C16FF" w:rsidRPr="002B654C" w:rsidRDefault="005C16FF" w:rsidP="002B654C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2B654C">
        <w:rPr>
          <w:rFonts w:ascii="Times New Roman" w:hAnsi="Times New Roman"/>
          <w:sz w:val="28"/>
          <w:szCs w:val="28"/>
        </w:rPr>
        <w:t>1. Утверд</w:t>
      </w:r>
      <w:r>
        <w:rPr>
          <w:rFonts w:ascii="Times New Roman" w:hAnsi="Times New Roman"/>
          <w:sz w:val="28"/>
          <w:szCs w:val="28"/>
        </w:rPr>
        <w:t xml:space="preserve">ить Порядок </w:t>
      </w:r>
      <w:r w:rsidRPr="00B62598">
        <w:rPr>
          <w:rFonts w:ascii="Times New Roman" w:hAnsi="Times New Roman"/>
          <w:sz w:val="28"/>
          <w:szCs w:val="28"/>
        </w:rPr>
        <w:t>подготовки ежеквартального отчета об исполнении</w:t>
      </w:r>
      <w:r>
        <w:rPr>
          <w:rFonts w:ascii="Times New Roman" w:hAnsi="Times New Roman"/>
          <w:sz w:val="28"/>
          <w:szCs w:val="28"/>
        </w:rPr>
        <w:t xml:space="preserve"> бюджета Гущинского сельского пос</w:t>
      </w:r>
      <w:r w:rsidRPr="002B654C">
        <w:rPr>
          <w:rFonts w:ascii="Times New Roman" w:hAnsi="Times New Roman"/>
          <w:sz w:val="28"/>
          <w:szCs w:val="28"/>
        </w:rPr>
        <w:t>елени</w:t>
      </w:r>
      <w:r>
        <w:rPr>
          <w:rFonts w:ascii="Times New Roman" w:hAnsi="Times New Roman"/>
          <w:sz w:val="28"/>
          <w:szCs w:val="28"/>
        </w:rPr>
        <w:t>я и его внешней проверки в</w:t>
      </w:r>
      <w:r w:rsidRPr="002B654C">
        <w:rPr>
          <w:rFonts w:ascii="Times New Roman" w:hAnsi="Times New Roman"/>
          <w:sz w:val="28"/>
          <w:szCs w:val="28"/>
        </w:rPr>
        <w:t xml:space="preserve"> редакции, согласно приложению №1 к настоящему Решению.</w:t>
      </w:r>
    </w:p>
    <w:p w:rsidR="005C16FF" w:rsidRPr="00A512F0" w:rsidRDefault="005C16FF" w:rsidP="0098225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B654C">
        <w:rPr>
          <w:rFonts w:ascii="Times New Roman" w:hAnsi="Times New Roman"/>
          <w:sz w:val="28"/>
          <w:szCs w:val="28"/>
        </w:rPr>
        <w:t xml:space="preserve">2. 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2B65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опубликовать в установленном порядке </w:t>
      </w:r>
      <w:r w:rsidRPr="00A512F0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r>
        <w:rPr>
          <w:rFonts w:ascii="Times New Roman" w:hAnsi="Times New Roman"/>
          <w:sz w:val="28"/>
          <w:szCs w:val="28"/>
        </w:rPr>
        <w:t>Гущинского сельского поселения</w:t>
      </w:r>
      <w:r w:rsidRPr="00A512F0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5C16FF" w:rsidRPr="00B62598" w:rsidRDefault="005C16FF" w:rsidP="00982258">
      <w:pPr>
        <w:ind w:firstLine="709"/>
        <w:rPr>
          <w:rFonts w:ascii="Times New Roman" w:hAnsi="Times New Roman"/>
          <w:sz w:val="28"/>
          <w:szCs w:val="28"/>
          <w:lang w:eastAsia="en-US"/>
        </w:rPr>
      </w:pPr>
    </w:p>
    <w:p w:rsidR="005C16FF" w:rsidRPr="00B62598" w:rsidRDefault="005C16FF" w:rsidP="002B6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C16FF" w:rsidRPr="00B62598" w:rsidRDefault="005C16FF" w:rsidP="002B6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C16FF" w:rsidRDefault="005C16FF" w:rsidP="002B6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Глава Гущинского</w:t>
      </w:r>
    </w:p>
    <w:p w:rsidR="005C16FF" w:rsidRPr="00B62598" w:rsidRDefault="005C16FF" w:rsidP="002B6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сельского поселения                                                        Ю.Н. Торопынин</w:t>
      </w:r>
    </w:p>
    <w:p w:rsidR="005C16FF" w:rsidRPr="00B62598" w:rsidRDefault="005C16FF" w:rsidP="00B625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5C16FF" w:rsidRPr="00B62598" w:rsidRDefault="005C16FF" w:rsidP="00B6259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  <w:t xml:space="preserve">                                                                        </w:t>
      </w:r>
      <w:r w:rsidRPr="00B62598">
        <w:rPr>
          <w:rFonts w:ascii="Times New Roman" w:hAnsi="Times New Roman"/>
          <w:sz w:val="28"/>
          <w:szCs w:val="28"/>
        </w:rPr>
        <w:t>Утвержден</w:t>
      </w:r>
    </w:p>
    <w:p w:rsidR="005C16FF" w:rsidRDefault="005C16FF" w:rsidP="00B62598">
      <w:pPr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Гущинской</w:t>
      </w:r>
    </w:p>
    <w:p w:rsidR="005C16FF" w:rsidRDefault="005C16FF" w:rsidP="00B62598">
      <w:pPr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сельской администрации </w:t>
      </w:r>
    </w:p>
    <w:p w:rsidR="005C16FF" w:rsidRDefault="005C16FF" w:rsidP="00B62598">
      <w:pPr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района Брянской</w:t>
      </w:r>
    </w:p>
    <w:p w:rsidR="005C16FF" w:rsidRPr="00B62598" w:rsidRDefault="005C16FF" w:rsidP="002B654C">
      <w:pPr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области от 27 . 06. 2017 года №22</w:t>
      </w:r>
    </w:p>
    <w:p w:rsidR="005C16FF" w:rsidRPr="00B62598" w:rsidRDefault="005C16FF" w:rsidP="00B62598">
      <w:pPr>
        <w:autoSpaceDE w:val="0"/>
        <w:autoSpaceDN w:val="0"/>
        <w:adjustRightInd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B625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Порядок</w:t>
      </w:r>
    </w:p>
    <w:p w:rsidR="005C16FF" w:rsidRPr="00B62598" w:rsidRDefault="005C16FF" w:rsidP="00B625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подготовки ежеквартального отчета об исполнении </w:t>
      </w:r>
      <w:r>
        <w:rPr>
          <w:rFonts w:ascii="Times New Roman" w:hAnsi="Times New Roman"/>
          <w:sz w:val="28"/>
          <w:szCs w:val="28"/>
        </w:rPr>
        <w:t xml:space="preserve">местного бюджета </w:t>
      </w:r>
    </w:p>
    <w:p w:rsidR="005C16FF" w:rsidRPr="00B62598" w:rsidRDefault="005C16FF" w:rsidP="00B625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472"/>
        <w:jc w:val="both"/>
        <w:outlineLvl w:val="1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СОСТАВ ОТЧЕТА</w:t>
      </w:r>
      <w:bookmarkStart w:id="0" w:name="_GoBack"/>
      <w:bookmarkEnd w:id="0"/>
    </w:p>
    <w:p w:rsidR="005C16FF" w:rsidRPr="00B62598" w:rsidRDefault="005C16FF" w:rsidP="00B62598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9771E2">
      <w:pPr>
        <w:autoSpaceDE w:val="0"/>
        <w:autoSpaceDN w:val="0"/>
        <w:adjustRightInd w:val="0"/>
        <w:spacing w:after="0" w:line="240" w:lineRule="auto"/>
        <w:ind w:left="-142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1.1. </w:t>
      </w:r>
      <w:r w:rsidRPr="00B62598">
        <w:rPr>
          <w:rFonts w:ascii="Times New Roman" w:hAnsi="Times New Roman"/>
          <w:sz w:val="28"/>
          <w:szCs w:val="28"/>
        </w:rPr>
        <w:t xml:space="preserve">Ежеквартальный отчет об исполнении </w:t>
      </w:r>
      <w:r>
        <w:rPr>
          <w:rFonts w:ascii="Times New Roman" w:hAnsi="Times New Roman"/>
          <w:sz w:val="28"/>
          <w:szCs w:val="28"/>
        </w:rPr>
        <w:t xml:space="preserve">бюджета Гущинского сельского поселения </w:t>
      </w:r>
      <w:r w:rsidRPr="00B62598">
        <w:rPr>
          <w:rFonts w:ascii="Times New Roman" w:hAnsi="Times New Roman"/>
          <w:sz w:val="28"/>
          <w:szCs w:val="28"/>
        </w:rPr>
        <w:t xml:space="preserve">составляется за первый квартал, полугодие и девять месяцев текущего финансового года и содержит плановые и фактические данные об исполнении бюджета по доходам, расходам и источникам финансирования дефицита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в соответствии с бюджетной классификацией Российской Федерации в</w:t>
      </w:r>
      <w:r>
        <w:rPr>
          <w:rFonts w:ascii="Times New Roman" w:hAnsi="Times New Roman"/>
          <w:sz w:val="28"/>
          <w:szCs w:val="28"/>
        </w:rPr>
        <w:t xml:space="preserve"> части, относящейся к </w:t>
      </w:r>
      <w:r w:rsidRPr="00B62598">
        <w:rPr>
          <w:rFonts w:ascii="Times New Roman" w:hAnsi="Times New Roman"/>
          <w:sz w:val="28"/>
          <w:szCs w:val="28"/>
        </w:rPr>
        <w:t>бюджету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62598">
        <w:rPr>
          <w:rFonts w:ascii="Times New Roman" w:hAnsi="Times New Roman"/>
          <w:sz w:val="28"/>
          <w:szCs w:val="28"/>
        </w:rPr>
        <w:t>.</w:t>
      </w:r>
    </w:p>
    <w:p w:rsidR="005C16FF" w:rsidRPr="00B62598" w:rsidRDefault="005C16FF" w:rsidP="009771E2">
      <w:pPr>
        <w:autoSpaceDE w:val="0"/>
        <w:autoSpaceDN w:val="0"/>
        <w:adjustRightInd w:val="0"/>
        <w:spacing w:after="0" w:line="240" w:lineRule="auto"/>
        <w:ind w:left="-142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1.2. </w:t>
      </w:r>
      <w:r w:rsidRPr="00B62598">
        <w:rPr>
          <w:rFonts w:ascii="Times New Roman" w:hAnsi="Times New Roman"/>
          <w:sz w:val="28"/>
          <w:szCs w:val="28"/>
        </w:rPr>
        <w:t xml:space="preserve">Ежеквартальный отчет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утверждается постановлением </w:t>
      </w:r>
      <w:r>
        <w:rPr>
          <w:rFonts w:ascii="Times New Roman" w:hAnsi="Times New Roman"/>
          <w:sz w:val="28"/>
          <w:szCs w:val="28"/>
        </w:rPr>
        <w:t xml:space="preserve">Гущинской сельской </w:t>
      </w:r>
      <w:r w:rsidRPr="00B62598">
        <w:rPr>
          <w:rFonts w:ascii="Times New Roman" w:hAnsi="Times New Roman"/>
          <w:sz w:val="28"/>
          <w:szCs w:val="28"/>
        </w:rPr>
        <w:t xml:space="preserve">администрации и направляется в </w:t>
      </w:r>
      <w:r>
        <w:rPr>
          <w:rFonts w:ascii="Times New Roman" w:hAnsi="Times New Roman"/>
          <w:sz w:val="28"/>
          <w:szCs w:val="28"/>
        </w:rPr>
        <w:t>Гущинский сельский</w:t>
      </w:r>
      <w:r w:rsidRPr="00B62598">
        <w:rPr>
          <w:rFonts w:ascii="Times New Roman" w:hAnsi="Times New Roman"/>
          <w:sz w:val="28"/>
          <w:szCs w:val="28"/>
        </w:rPr>
        <w:t xml:space="preserve"> Совет народных депутатов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62598">
        <w:rPr>
          <w:rFonts w:ascii="Times New Roman" w:hAnsi="Times New Roman"/>
          <w:sz w:val="28"/>
          <w:szCs w:val="28"/>
        </w:rPr>
        <w:t>Контрольно-счетную палату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598">
        <w:rPr>
          <w:rFonts w:ascii="Times New Roman" w:hAnsi="Times New Roman"/>
          <w:sz w:val="28"/>
          <w:szCs w:val="28"/>
        </w:rPr>
        <w:t>Почепского района.</w:t>
      </w:r>
    </w:p>
    <w:p w:rsidR="005C16FF" w:rsidRDefault="005C16FF" w:rsidP="009771E2">
      <w:pPr>
        <w:autoSpaceDE w:val="0"/>
        <w:autoSpaceDN w:val="0"/>
        <w:adjustRightInd w:val="0"/>
        <w:spacing w:after="0" w:line="240" w:lineRule="auto"/>
        <w:ind w:left="-142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1.3.    </w:t>
      </w:r>
      <w:r w:rsidRPr="00B62598">
        <w:rPr>
          <w:rFonts w:ascii="Times New Roman" w:hAnsi="Times New Roman"/>
          <w:sz w:val="28"/>
          <w:szCs w:val="28"/>
        </w:rPr>
        <w:t xml:space="preserve">Ежеквартальный отчет об исполнении </w:t>
      </w:r>
      <w:r>
        <w:rPr>
          <w:rFonts w:ascii="Times New Roman" w:hAnsi="Times New Roman"/>
          <w:sz w:val="28"/>
          <w:szCs w:val="28"/>
        </w:rPr>
        <w:t xml:space="preserve">местного бюджета </w:t>
      </w:r>
      <w:r w:rsidRPr="00B62598">
        <w:rPr>
          <w:rFonts w:ascii="Times New Roman" w:hAnsi="Times New Roman"/>
          <w:sz w:val="28"/>
          <w:szCs w:val="28"/>
        </w:rPr>
        <w:t xml:space="preserve"> включает следующие документы и материалы: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16FF" w:rsidRPr="00B62598" w:rsidRDefault="005C16FF" w:rsidP="009771E2">
      <w:pPr>
        <w:autoSpaceDE w:val="0"/>
        <w:autoSpaceDN w:val="0"/>
        <w:adjustRightInd w:val="0"/>
        <w:spacing w:after="0" w:line="240" w:lineRule="auto"/>
        <w:ind w:lef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проект постановления </w:t>
      </w:r>
      <w:r>
        <w:rPr>
          <w:rFonts w:ascii="Times New Roman" w:hAnsi="Times New Roman"/>
          <w:sz w:val="28"/>
          <w:szCs w:val="28"/>
        </w:rPr>
        <w:t xml:space="preserve">Гущинской сельской </w:t>
      </w:r>
      <w:r w:rsidRPr="00B62598">
        <w:rPr>
          <w:rFonts w:ascii="Times New Roman" w:hAnsi="Times New Roman"/>
          <w:sz w:val="28"/>
          <w:szCs w:val="28"/>
        </w:rPr>
        <w:t xml:space="preserve">администрации «Об утверждении отчета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за соответствующий квартал текущего финансового года»;</w:t>
      </w:r>
    </w:p>
    <w:p w:rsidR="005C16FF" w:rsidRPr="00B62598" w:rsidRDefault="005C16FF" w:rsidP="00AE1080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пояснительную записку к ежеквартальному отчету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>;</w:t>
      </w:r>
    </w:p>
    <w:p w:rsidR="005C16FF" w:rsidRPr="00B62598" w:rsidRDefault="005C16FF" w:rsidP="00AE1080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отчет об использовании бюджетных ассигнований резервного фонда </w:t>
      </w:r>
      <w:r>
        <w:rPr>
          <w:rFonts w:ascii="Times New Roman" w:hAnsi="Times New Roman"/>
          <w:sz w:val="28"/>
          <w:szCs w:val="28"/>
        </w:rPr>
        <w:t xml:space="preserve">Гущинской сельской </w:t>
      </w:r>
      <w:r w:rsidRPr="00B62598">
        <w:rPr>
          <w:rFonts w:ascii="Times New Roman" w:hAnsi="Times New Roman"/>
          <w:sz w:val="28"/>
          <w:szCs w:val="28"/>
        </w:rPr>
        <w:t>администрации за соответствующий квартал текущего финансового года.</w:t>
      </w:r>
    </w:p>
    <w:p w:rsidR="005C16FF" w:rsidRPr="00B62598" w:rsidRDefault="005C16FF" w:rsidP="009771E2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 </w:t>
      </w:r>
      <w:r w:rsidRPr="00B62598">
        <w:rPr>
          <w:rFonts w:ascii="Times New Roman" w:hAnsi="Times New Roman"/>
          <w:sz w:val="28"/>
          <w:szCs w:val="28"/>
        </w:rPr>
        <w:t xml:space="preserve">Проект постановления </w:t>
      </w:r>
      <w:r>
        <w:rPr>
          <w:rFonts w:ascii="Times New Roman" w:hAnsi="Times New Roman"/>
          <w:sz w:val="28"/>
          <w:szCs w:val="28"/>
        </w:rPr>
        <w:t xml:space="preserve">Гущинской сельской </w:t>
      </w:r>
      <w:r w:rsidRPr="00B62598">
        <w:rPr>
          <w:rFonts w:ascii="Times New Roman" w:hAnsi="Times New Roman"/>
          <w:sz w:val="28"/>
          <w:szCs w:val="28"/>
        </w:rPr>
        <w:t xml:space="preserve">администрации «Об утверждении отчета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за соответствующий квартал текущего финансового года» содержит данные об общем объеме доходов, расходов и дефицита (профицита) </w:t>
      </w:r>
      <w:r>
        <w:rPr>
          <w:rFonts w:ascii="Times New Roman" w:hAnsi="Times New Roman"/>
          <w:sz w:val="28"/>
          <w:szCs w:val="28"/>
        </w:rPr>
        <w:t xml:space="preserve">местного бюджета </w:t>
      </w:r>
      <w:r w:rsidRPr="00B62598">
        <w:rPr>
          <w:rFonts w:ascii="Times New Roman" w:hAnsi="Times New Roman"/>
          <w:sz w:val="28"/>
          <w:szCs w:val="28"/>
        </w:rPr>
        <w:t xml:space="preserve"> и включает следующие приложения: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доходы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(приложение 1);</w:t>
      </w:r>
      <w:r w:rsidRPr="00B62598">
        <w:rPr>
          <w:rFonts w:ascii="Times New Roman" w:hAnsi="Times New Roman"/>
          <w:sz w:val="28"/>
          <w:szCs w:val="28"/>
        </w:rPr>
        <w:tab/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pacing w:val="-4"/>
          <w:sz w:val="28"/>
          <w:szCs w:val="28"/>
        </w:rPr>
      </w:pPr>
      <w:r w:rsidRPr="00B62598">
        <w:rPr>
          <w:rFonts w:ascii="Times New Roman" w:hAnsi="Times New Roman"/>
          <w:spacing w:val="-4"/>
          <w:sz w:val="28"/>
          <w:szCs w:val="28"/>
        </w:rPr>
        <w:t xml:space="preserve">расходы </w:t>
      </w:r>
      <w:r>
        <w:rPr>
          <w:rFonts w:ascii="Times New Roman" w:hAnsi="Times New Roman"/>
          <w:sz w:val="28"/>
          <w:szCs w:val="28"/>
        </w:rPr>
        <w:t xml:space="preserve">местного бюджета </w:t>
      </w:r>
      <w:r w:rsidRPr="00B62598">
        <w:rPr>
          <w:rFonts w:ascii="Times New Roman" w:hAnsi="Times New Roman"/>
          <w:spacing w:val="-4"/>
          <w:sz w:val="28"/>
          <w:szCs w:val="28"/>
        </w:rPr>
        <w:t>по ведомственной структуре (приложение 2);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расходы </w:t>
      </w:r>
      <w:r w:rsidRPr="00EA10EB">
        <w:rPr>
          <w:rFonts w:ascii="Times New Roman" w:hAnsi="Times New Roman"/>
          <w:sz w:val="28"/>
          <w:szCs w:val="28"/>
        </w:rPr>
        <w:t>местного бюджета по разделам, подразделам, целевым статьям и видам расходов функциональной классификации расходов бюджета</w:t>
      </w:r>
      <w:r w:rsidRPr="00B62598">
        <w:rPr>
          <w:rFonts w:ascii="Times New Roman" w:hAnsi="Times New Roman"/>
          <w:sz w:val="28"/>
          <w:szCs w:val="28"/>
        </w:rPr>
        <w:t xml:space="preserve"> (приложение 3);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источники внутреннего финансирования дефицита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(приложение 4).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Приложение 1 содержит плановые данные по доходам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на текущий финансовый год, утвержденные решением о бюджете с вносимыми изменениями в течени</w:t>
      </w:r>
      <w:r>
        <w:rPr>
          <w:rFonts w:ascii="Times New Roman" w:hAnsi="Times New Roman"/>
          <w:sz w:val="28"/>
          <w:szCs w:val="28"/>
        </w:rPr>
        <w:t>е</w:t>
      </w:r>
      <w:r w:rsidRPr="00B62598">
        <w:rPr>
          <w:rFonts w:ascii="Times New Roman" w:hAnsi="Times New Roman"/>
          <w:sz w:val="28"/>
          <w:szCs w:val="28"/>
        </w:rPr>
        <w:t xml:space="preserve"> отчетного периода, а также данные о кассовом исполнении доходов за соответствующий квартал текущего финансового года, с отражением процента исполнения к утвержденным решением о бюджете данным.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Приложения 2, 3 содержат плановые данные по расходам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на текущий финансовый год, утвержденные решением о бюджете, а также утвержденные сводной бюджетной росписью </w:t>
      </w:r>
      <w:r>
        <w:rPr>
          <w:rFonts w:ascii="Times New Roman" w:hAnsi="Times New Roman"/>
          <w:sz w:val="28"/>
          <w:szCs w:val="28"/>
        </w:rPr>
        <w:t xml:space="preserve">местного бюджета </w:t>
      </w:r>
      <w:r w:rsidRPr="00B62598">
        <w:rPr>
          <w:rFonts w:ascii="Times New Roman" w:hAnsi="Times New Roman"/>
          <w:sz w:val="28"/>
          <w:szCs w:val="28"/>
        </w:rPr>
        <w:t>и данные о кассовом исполнении расходов за соответствующий квартал текущего финансового года, с отражением процента исполнения к утвержденным сводной бюджетной росписью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598">
        <w:rPr>
          <w:rFonts w:ascii="Times New Roman" w:hAnsi="Times New Roman"/>
          <w:sz w:val="28"/>
          <w:szCs w:val="28"/>
        </w:rPr>
        <w:t>данным.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Приложение 4 содержит плановые данные по источникам внутреннего финансирования дефицита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на текущий финансовый год, утвержденные решением о бюджете, а также утвержденные сводной бюджетной росписью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и данные о кассовом исполнении источников внутреннего финансирования дефицита за соответствующий квартал текущего финансового года, с отражением процента исполнения к утвержденным сводной бюджетной росписью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598">
        <w:rPr>
          <w:rFonts w:ascii="Times New Roman" w:hAnsi="Times New Roman"/>
          <w:sz w:val="28"/>
          <w:szCs w:val="28"/>
        </w:rPr>
        <w:t>данным.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В случае если решение о бюджете не содержит приложение с распределением прогнозируемых доходов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по кодам видов доходов, подвидов доходов, классификации операций сектора государственного управления, относящихся к доходам бюджета, приложение 1 содержит только данные о кассовом исполнении доходов за соответствующий квартал текущего финансового года.</w:t>
      </w:r>
    </w:p>
    <w:p w:rsidR="005C16FF" w:rsidRPr="00B62598" w:rsidRDefault="005C16FF" w:rsidP="009771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1.5. </w:t>
      </w:r>
      <w:r w:rsidRPr="00B62598">
        <w:rPr>
          <w:rFonts w:ascii="Times New Roman" w:hAnsi="Times New Roman"/>
          <w:sz w:val="28"/>
          <w:szCs w:val="28"/>
        </w:rPr>
        <w:t xml:space="preserve">Ежеквартальный отчет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и документы, представляемые одновременно с отчетом, составляются в рублях с двумя знаками после запятой.</w:t>
      </w:r>
    </w:p>
    <w:p w:rsidR="005C16FF" w:rsidRPr="00EA10EB" w:rsidRDefault="005C16FF" w:rsidP="009771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1.6. </w:t>
      </w:r>
      <w:r w:rsidRPr="00B62598">
        <w:rPr>
          <w:rFonts w:ascii="Times New Roman" w:hAnsi="Times New Roman"/>
          <w:sz w:val="28"/>
          <w:szCs w:val="28"/>
        </w:rPr>
        <w:t xml:space="preserve">Ежеквартальный отчет об исполнении </w:t>
      </w:r>
      <w:r>
        <w:rPr>
          <w:rFonts w:ascii="Times New Roman" w:hAnsi="Times New Roman"/>
          <w:sz w:val="28"/>
          <w:szCs w:val="28"/>
        </w:rPr>
        <w:t xml:space="preserve">бюджета сельского поселения готовит ведущий специалист Гущинскойй сельской администрации (далее – Гущинская сельская администрация) </w:t>
      </w:r>
      <w:r w:rsidRPr="00EA10EB">
        <w:rPr>
          <w:rFonts w:ascii="Times New Roman" w:hAnsi="Times New Roman"/>
          <w:sz w:val="28"/>
          <w:szCs w:val="28"/>
        </w:rPr>
        <w:t>на основании</w:t>
      </w:r>
      <w:r>
        <w:rPr>
          <w:rFonts w:ascii="Times New Roman" w:hAnsi="Times New Roman"/>
          <w:sz w:val="28"/>
          <w:szCs w:val="28"/>
        </w:rPr>
        <w:t xml:space="preserve"> отчета главного распорядителя местного бюджета</w:t>
      </w:r>
      <w:r w:rsidRPr="00EA10EB">
        <w:rPr>
          <w:rFonts w:ascii="Times New Roman" w:hAnsi="Times New Roman"/>
          <w:sz w:val="28"/>
          <w:szCs w:val="28"/>
        </w:rPr>
        <w:t>.</w:t>
      </w:r>
    </w:p>
    <w:p w:rsidR="005C16FF" w:rsidRPr="00EA10EB" w:rsidRDefault="005C16FF" w:rsidP="009771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1.7.  </w:t>
      </w:r>
      <w:r w:rsidRPr="00EA10EB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>
        <w:rPr>
          <w:rFonts w:ascii="Times New Roman" w:hAnsi="Times New Roman"/>
          <w:sz w:val="28"/>
          <w:szCs w:val="28"/>
        </w:rPr>
        <w:t>Гущинской</w:t>
      </w:r>
      <w:r w:rsidRPr="00EA10EB">
        <w:rPr>
          <w:rFonts w:ascii="Times New Roman" w:hAnsi="Times New Roman"/>
          <w:sz w:val="28"/>
          <w:szCs w:val="28"/>
        </w:rPr>
        <w:t xml:space="preserve"> сельской администрации «Об утверждении отчета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EA10EB">
        <w:rPr>
          <w:rFonts w:ascii="Times New Roman" w:hAnsi="Times New Roman"/>
          <w:sz w:val="28"/>
          <w:szCs w:val="28"/>
        </w:rPr>
        <w:t xml:space="preserve"> за соответствующий квартал текущего финансового года» </w:t>
      </w:r>
      <w:r>
        <w:rPr>
          <w:rFonts w:ascii="Times New Roman" w:hAnsi="Times New Roman"/>
          <w:sz w:val="28"/>
          <w:szCs w:val="28"/>
        </w:rPr>
        <w:t>готови</w:t>
      </w:r>
      <w:r w:rsidRPr="00EA10EB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администрации.</w:t>
      </w:r>
    </w:p>
    <w:p w:rsidR="005C16FF" w:rsidRPr="00B62598" w:rsidRDefault="005C16FF" w:rsidP="009771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1.8. </w:t>
      </w:r>
      <w:r w:rsidRPr="00B62598">
        <w:rPr>
          <w:rFonts w:ascii="Times New Roman" w:hAnsi="Times New Roman"/>
          <w:sz w:val="28"/>
          <w:szCs w:val="28"/>
        </w:rPr>
        <w:t xml:space="preserve">Документы и материалы, представляемые одновременно с ежеквартальным отчетом об исполнении </w:t>
      </w:r>
      <w:r>
        <w:rPr>
          <w:rFonts w:ascii="Times New Roman" w:hAnsi="Times New Roman"/>
          <w:sz w:val="28"/>
          <w:szCs w:val="28"/>
        </w:rPr>
        <w:t>местного бюджета:</w:t>
      </w:r>
      <w:r w:rsidRPr="00B62598">
        <w:rPr>
          <w:rFonts w:ascii="Times New Roman" w:hAnsi="Times New Roman"/>
          <w:sz w:val="28"/>
          <w:szCs w:val="28"/>
        </w:rPr>
        <w:t xml:space="preserve"> отчет об использовании бюджетных ассигнований резерв</w:t>
      </w:r>
      <w:r>
        <w:rPr>
          <w:rFonts w:ascii="Times New Roman" w:hAnsi="Times New Roman"/>
          <w:sz w:val="28"/>
          <w:szCs w:val="28"/>
        </w:rPr>
        <w:t>ного фонда администрации  - готови</w:t>
      </w:r>
      <w:r w:rsidRPr="00EA10EB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</w:t>
      </w:r>
      <w:r w:rsidRPr="00B62598">
        <w:rPr>
          <w:rFonts w:ascii="Times New Roman" w:hAnsi="Times New Roman"/>
          <w:sz w:val="28"/>
          <w:szCs w:val="28"/>
        </w:rPr>
        <w:t>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614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СРОКИ ПОДГОТОВКИ ОТЧЕТА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left="108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2.1. В срок до 20 числа месяца, следующего за отчетным кварталом: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</w:t>
      </w:r>
      <w:r w:rsidRPr="00B62598">
        <w:rPr>
          <w:rFonts w:ascii="Times New Roman" w:hAnsi="Times New Roman"/>
          <w:sz w:val="28"/>
          <w:szCs w:val="28"/>
        </w:rPr>
        <w:t xml:space="preserve"> готовит приложения 2, 3 к проекту постановления</w:t>
      </w:r>
      <w:r>
        <w:rPr>
          <w:rFonts w:ascii="Times New Roman" w:hAnsi="Times New Roman"/>
          <w:sz w:val="28"/>
          <w:szCs w:val="28"/>
        </w:rPr>
        <w:t xml:space="preserve"> Гущинской сельской</w:t>
      </w:r>
      <w:r w:rsidRPr="00B62598">
        <w:rPr>
          <w:rFonts w:ascii="Times New Roman" w:hAnsi="Times New Roman"/>
          <w:sz w:val="28"/>
          <w:szCs w:val="28"/>
        </w:rPr>
        <w:t xml:space="preserve"> администрации «Об утверждении отчета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за соответствующий квартал текущего финансового года» об исполнении расходов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по ведомственной структуре расходов, </w:t>
      </w:r>
      <w:r w:rsidRPr="00EA10EB">
        <w:rPr>
          <w:rFonts w:ascii="Times New Roman" w:hAnsi="Times New Roman"/>
          <w:sz w:val="28"/>
          <w:szCs w:val="28"/>
        </w:rPr>
        <w:t>по разделам, подразделам, целевым статьям и видам расходов функциональной классификации расходов бюджета</w:t>
      </w:r>
      <w:r w:rsidRPr="00B62598">
        <w:rPr>
          <w:rFonts w:ascii="Times New Roman" w:hAnsi="Times New Roman"/>
          <w:sz w:val="28"/>
          <w:szCs w:val="28"/>
        </w:rPr>
        <w:t>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2.2. В срок до 25 числа месяца, следующего за отчетным кварталом: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</w:t>
      </w:r>
      <w:r w:rsidRPr="00B62598">
        <w:rPr>
          <w:rFonts w:ascii="Times New Roman" w:hAnsi="Times New Roman"/>
          <w:sz w:val="28"/>
          <w:szCs w:val="28"/>
        </w:rPr>
        <w:t xml:space="preserve"> готовит подробные пояснительные записки об исполнении расходов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с подробным анализом кассовых расходов за соответствующий квартал текущего финансового года и информацией о том, сколько бюджетных средств израсходовано и какова результативность произведенных расходов, с пояснением причин неисполнения (по форме согласно приложению № 1 к настоящему Порядку).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2.3. В срок до 30 числа месяца, следующего за отчетным кварталом: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</w:t>
      </w:r>
      <w:r w:rsidRPr="00B62598">
        <w:rPr>
          <w:rFonts w:ascii="Times New Roman" w:hAnsi="Times New Roman"/>
          <w:sz w:val="28"/>
          <w:szCs w:val="28"/>
        </w:rPr>
        <w:t xml:space="preserve"> готовит подробные пояснительные записки с подробным анализом кассовых расходов за соответствующий квартал текущего финансового года и информацией о том, сколько бюджетных средств израсходовано и какова результативность произведенных расходов, с пояснением причин неисполнения (по форме согласно приложе</w:t>
      </w:r>
      <w:r>
        <w:rPr>
          <w:rFonts w:ascii="Times New Roman" w:hAnsi="Times New Roman"/>
          <w:sz w:val="28"/>
          <w:szCs w:val="28"/>
        </w:rPr>
        <w:t>нию № 1 к настоящему Порядку)</w:t>
      </w:r>
      <w:r w:rsidRPr="00B62598">
        <w:rPr>
          <w:rFonts w:ascii="Times New Roman" w:hAnsi="Times New Roman"/>
          <w:sz w:val="28"/>
          <w:szCs w:val="28"/>
        </w:rPr>
        <w:tab/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2.4. В течение 35 дней после наступления отчетной даты: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 готови</w:t>
      </w:r>
      <w:r w:rsidRPr="00B62598">
        <w:rPr>
          <w:rFonts w:ascii="Times New Roman" w:hAnsi="Times New Roman"/>
          <w:sz w:val="28"/>
          <w:szCs w:val="28"/>
        </w:rPr>
        <w:t xml:space="preserve">т пояснительную записку с анализом исполнения налоговых и неналоговых доходов, безвозмездных поступлений, а также источников внутреннего финансирования дефицита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>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2.5. В течение 40 дней после наступления отчетной даты: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</w:t>
      </w:r>
      <w:r w:rsidRPr="00B62598">
        <w:rPr>
          <w:rFonts w:ascii="Times New Roman" w:hAnsi="Times New Roman"/>
          <w:sz w:val="28"/>
          <w:szCs w:val="28"/>
        </w:rPr>
        <w:t xml:space="preserve"> готовит сводную пояснительную записку к ежеквартальному отчету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>;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Гущинской сельской администрации</w:t>
      </w:r>
      <w:r w:rsidRPr="00B62598">
        <w:rPr>
          <w:rFonts w:ascii="Times New Roman" w:hAnsi="Times New Roman"/>
          <w:sz w:val="28"/>
          <w:szCs w:val="28"/>
        </w:rPr>
        <w:t xml:space="preserve"> готовит проект постановления </w:t>
      </w:r>
      <w:r>
        <w:rPr>
          <w:rFonts w:ascii="Times New Roman" w:hAnsi="Times New Roman"/>
          <w:sz w:val="28"/>
          <w:szCs w:val="28"/>
        </w:rPr>
        <w:t xml:space="preserve">Гущинской сельской </w:t>
      </w:r>
      <w:r w:rsidRPr="00B62598">
        <w:rPr>
          <w:rFonts w:ascii="Times New Roman" w:hAnsi="Times New Roman"/>
          <w:sz w:val="28"/>
          <w:szCs w:val="28"/>
        </w:rPr>
        <w:t xml:space="preserve">администрации «Об утверждении отчета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B62598">
        <w:rPr>
          <w:rFonts w:ascii="Times New Roman" w:hAnsi="Times New Roman"/>
          <w:sz w:val="28"/>
          <w:szCs w:val="28"/>
        </w:rPr>
        <w:t xml:space="preserve"> за соответствующий квартал текущего финансового года», документы и материалы, представляемые одновременно с отчетом и н</w:t>
      </w:r>
      <w:r>
        <w:rPr>
          <w:rFonts w:ascii="Times New Roman" w:hAnsi="Times New Roman"/>
          <w:sz w:val="28"/>
          <w:szCs w:val="28"/>
        </w:rPr>
        <w:t>аправляет в администрацию</w:t>
      </w:r>
      <w:r w:rsidRPr="00B62598">
        <w:rPr>
          <w:rFonts w:ascii="Times New Roman" w:hAnsi="Times New Roman"/>
          <w:sz w:val="28"/>
          <w:szCs w:val="28"/>
        </w:rPr>
        <w:t xml:space="preserve"> для утверждения и последующего представления в </w:t>
      </w:r>
      <w:r>
        <w:rPr>
          <w:rFonts w:ascii="Times New Roman" w:hAnsi="Times New Roman"/>
          <w:sz w:val="28"/>
          <w:szCs w:val="28"/>
        </w:rPr>
        <w:t>Гущинский сельский Совет народных депутатов</w:t>
      </w:r>
      <w:r w:rsidRPr="00B62598">
        <w:rPr>
          <w:rFonts w:ascii="Times New Roman" w:hAnsi="Times New Roman"/>
          <w:sz w:val="28"/>
          <w:szCs w:val="28"/>
        </w:rPr>
        <w:t xml:space="preserve"> и Контрольно-счетную палату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598">
        <w:rPr>
          <w:rFonts w:ascii="Times New Roman" w:hAnsi="Times New Roman"/>
          <w:sz w:val="28"/>
          <w:szCs w:val="28"/>
        </w:rPr>
        <w:t>Почепского района.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Default="005C16FF" w:rsidP="00F81DE6">
      <w:pPr>
        <w:autoSpaceDE w:val="0"/>
        <w:autoSpaceDN w:val="0"/>
        <w:adjustRightInd w:val="0"/>
        <w:spacing w:after="0" w:line="240" w:lineRule="auto"/>
        <w:ind w:firstLine="538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5387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Приложение № 1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к Порядку подготовки ежеквартального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отчета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F81DE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Форма пояснительной записки</w:t>
      </w:r>
    </w:p>
    <w:p w:rsidR="005C16FF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к ежеквартальному отчету об исполнении </w:t>
      </w:r>
      <w:r>
        <w:rPr>
          <w:rFonts w:ascii="Times New Roman" w:hAnsi="Times New Roman"/>
          <w:sz w:val="28"/>
          <w:szCs w:val="28"/>
        </w:rPr>
        <w:t>местного бюджета</w:t>
      </w:r>
    </w:p>
    <w:p w:rsidR="005C16FF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1.</w:t>
      </w:r>
      <w:r w:rsidRPr="00B62598">
        <w:rPr>
          <w:rFonts w:ascii="Times New Roman" w:hAnsi="Times New Roman"/>
          <w:sz w:val="28"/>
          <w:szCs w:val="28"/>
        </w:rPr>
        <w:tab/>
        <w:t xml:space="preserve">Пояснительная записка готовится главным распорядителем и получателем бюджетных средств (далее – ГРБС, ПБС) в разрезе муниципальных программ, по которым ГРБС и ПБС являются ответственными исполнителями, а также соисполнителями, с подробным анализом кассовых расходов и информации о том, сколько бюджетных средств израсходовано и какова результативность произведенных расходов, с пояснением причин отклонения от плановых назначений. 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</w:t>
      </w:r>
      <w:r w:rsidRPr="00B62598">
        <w:rPr>
          <w:rFonts w:ascii="Times New Roman" w:hAnsi="Times New Roman"/>
          <w:sz w:val="28"/>
          <w:szCs w:val="28"/>
        </w:rPr>
        <w:tab/>
        <w:t>Пояснительная записка пишется в свободной форме в текстовом формате и должна содержать следующие основные параметры: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2.1.</w:t>
      </w:r>
      <w:r w:rsidRPr="00B62598">
        <w:rPr>
          <w:rFonts w:ascii="Times New Roman" w:hAnsi="Times New Roman"/>
          <w:sz w:val="28"/>
          <w:szCs w:val="28"/>
        </w:rPr>
        <w:tab/>
        <w:t>Исполнение в целом по ГРБС и ПБС (план, кассовое исполнение, процент исполнения).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2.2.</w:t>
      </w:r>
      <w:r w:rsidRPr="00B62598">
        <w:rPr>
          <w:rFonts w:ascii="Times New Roman" w:hAnsi="Times New Roman"/>
          <w:sz w:val="28"/>
          <w:szCs w:val="28"/>
        </w:rPr>
        <w:tab/>
        <w:t>Исполнение муниципальной программы, по которой ГРБС и ПБС являются основным исполнителем: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план, кассовое исполнение, процент исполнения в целом по муниципальной программе, в том числе по ГРБС и ПБС;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перечень основных задач муниципальной программы;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исполнение мероприятий муниципальной программы (при наличии подпрограмм – исполнение мероприятий в рамках подпрограмм):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- плановые бюджетные ассигнования на реализацию мероприятий, их исполнение, процент исполнения, с указанием причин неисполнения;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- результат реализации муниципальной программы (плановые и фактически достигнутые значения показателей).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2.3. Исполнение муниципальных программ, по которым ГРБС и ПБС являются соисполнителем: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план, кассовое исполнение, процент исполнения; 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исполнение мероприятий муниципальной программы (при наличии подпрограмм – исполнение мероприятий в рамках подпрограмм):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- плановые бюджетные ассигнования на реализацию мероприятий, их исполнение, процент исполнения, с указанием причин неисполнения;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>- результат реализации муниципальной программы (плановые и фактически достигнутые значения показателей).</w:t>
      </w:r>
    </w:p>
    <w:p w:rsidR="005C16FF" w:rsidRPr="00B62598" w:rsidRDefault="005C16FF" w:rsidP="00B6167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2598">
        <w:rPr>
          <w:rFonts w:ascii="Times New Roman" w:hAnsi="Times New Roman"/>
          <w:sz w:val="28"/>
          <w:szCs w:val="28"/>
        </w:rPr>
        <w:t xml:space="preserve">3.  Пояснительная записка представляется </w:t>
      </w:r>
      <w:r>
        <w:rPr>
          <w:rFonts w:ascii="Times New Roman" w:hAnsi="Times New Roman"/>
          <w:sz w:val="28"/>
          <w:szCs w:val="28"/>
        </w:rPr>
        <w:t>в Гущинский сельский Совет народных депутатов</w:t>
      </w:r>
      <w:r w:rsidRPr="00B62598">
        <w:rPr>
          <w:rFonts w:ascii="Times New Roman" w:hAnsi="Times New Roman"/>
          <w:sz w:val="28"/>
          <w:szCs w:val="28"/>
        </w:rPr>
        <w:t xml:space="preserve"> и Контрольно-счетную палату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598">
        <w:rPr>
          <w:rFonts w:ascii="Times New Roman" w:hAnsi="Times New Roman"/>
          <w:sz w:val="28"/>
          <w:szCs w:val="28"/>
        </w:rPr>
        <w:t>Почепского района в электронном виде и на бумажном носителе, заверенная руководителем ГРБС и ПБС.</w:t>
      </w:r>
    </w:p>
    <w:p w:rsidR="005C16FF" w:rsidRPr="00B62598" w:rsidRDefault="005C16FF" w:rsidP="00B616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6FF" w:rsidRPr="00B62598" w:rsidRDefault="005C16FF" w:rsidP="00B616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C16FF" w:rsidRPr="00B62598" w:rsidSect="0014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1E33"/>
    <w:multiLevelType w:val="multilevel"/>
    <w:tmpl w:val="BE682F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54"/>
        </w:tabs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30"/>
        </w:tabs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8"/>
        </w:tabs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6"/>
        </w:tabs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4"/>
        </w:tabs>
        <w:ind w:left="1024" w:hanging="2160"/>
      </w:pPr>
      <w:rPr>
        <w:rFonts w:cs="Times New Roman" w:hint="default"/>
      </w:rPr>
    </w:lvl>
  </w:abstractNum>
  <w:abstractNum w:abstractNumId="1">
    <w:nsid w:val="39467873"/>
    <w:multiLevelType w:val="multilevel"/>
    <w:tmpl w:val="D0A021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54"/>
        </w:tabs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30"/>
        </w:tabs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8"/>
        </w:tabs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6"/>
        </w:tabs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4"/>
        </w:tabs>
        <w:ind w:left="1024" w:hanging="2160"/>
      </w:pPr>
      <w:rPr>
        <w:rFonts w:cs="Times New Roman" w:hint="default"/>
      </w:rPr>
    </w:lvl>
  </w:abstractNum>
  <w:abstractNum w:abstractNumId="2">
    <w:nsid w:val="43D328FF"/>
    <w:multiLevelType w:val="multilevel"/>
    <w:tmpl w:val="8E4ED1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54"/>
        </w:tabs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30"/>
        </w:tabs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8"/>
        </w:tabs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6"/>
        </w:tabs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4"/>
        </w:tabs>
        <w:ind w:left="1024" w:hanging="2160"/>
      </w:pPr>
      <w:rPr>
        <w:rFonts w:cs="Times New Roman" w:hint="default"/>
      </w:rPr>
    </w:lvl>
  </w:abstractNum>
  <w:abstractNum w:abstractNumId="3">
    <w:nsid w:val="46126FF0"/>
    <w:multiLevelType w:val="multilevel"/>
    <w:tmpl w:val="22244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4B6D64EB"/>
    <w:multiLevelType w:val="hybridMultilevel"/>
    <w:tmpl w:val="B1E2D9BA"/>
    <w:lvl w:ilvl="0" w:tplc="2390BA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465"/>
    <w:rsid w:val="000024F6"/>
    <w:rsid w:val="0007567A"/>
    <w:rsid w:val="000B5D86"/>
    <w:rsid w:val="000D1F61"/>
    <w:rsid w:val="000F1465"/>
    <w:rsid w:val="001411CE"/>
    <w:rsid w:val="00147BF9"/>
    <w:rsid w:val="001B58B7"/>
    <w:rsid w:val="001C2C23"/>
    <w:rsid w:val="001C5115"/>
    <w:rsid w:val="002B518B"/>
    <w:rsid w:val="002B654C"/>
    <w:rsid w:val="002C1846"/>
    <w:rsid w:val="002E4D1E"/>
    <w:rsid w:val="00405FD5"/>
    <w:rsid w:val="00416FB4"/>
    <w:rsid w:val="005C16FF"/>
    <w:rsid w:val="00621F4E"/>
    <w:rsid w:val="0065674B"/>
    <w:rsid w:val="006613D9"/>
    <w:rsid w:val="006803BB"/>
    <w:rsid w:val="006B2429"/>
    <w:rsid w:val="006E1195"/>
    <w:rsid w:val="00774798"/>
    <w:rsid w:val="00781AA4"/>
    <w:rsid w:val="007A1B83"/>
    <w:rsid w:val="0084367D"/>
    <w:rsid w:val="008C1CDF"/>
    <w:rsid w:val="008C25FF"/>
    <w:rsid w:val="008C561A"/>
    <w:rsid w:val="00902DA9"/>
    <w:rsid w:val="00920875"/>
    <w:rsid w:val="00934AC5"/>
    <w:rsid w:val="00952602"/>
    <w:rsid w:val="00974D91"/>
    <w:rsid w:val="009771E2"/>
    <w:rsid w:val="00982258"/>
    <w:rsid w:val="009C43F1"/>
    <w:rsid w:val="00A44AAF"/>
    <w:rsid w:val="00A512F0"/>
    <w:rsid w:val="00A81193"/>
    <w:rsid w:val="00AE1080"/>
    <w:rsid w:val="00B61676"/>
    <w:rsid w:val="00B62598"/>
    <w:rsid w:val="00C632F5"/>
    <w:rsid w:val="00D52598"/>
    <w:rsid w:val="00D94A68"/>
    <w:rsid w:val="00DC7774"/>
    <w:rsid w:val="00E51A84"/>
    <w:rsid w:val="00EA10EB"/>
    <w:rsid w:val="00EB3AC9"/>
    <w:rsid w:val="00EE0C1E"/>
    <w:rsid w:val="00EF2CF0"/>
    <w:rsid w:val="00F81DE6"/>
    <w:rsid w:val="00FB3407"/>
    <w:rsid w:val="00FE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A6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567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B58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58B7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127</TotalTime>
  <Pages>5</Pages>
  <Words>1514</Words>
  <Characters>8631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</dc:title>
  <dc:subject/>
  <dc:creator>Admin</dc:creator>
  <cp:keywords/>
  <dc:description/>
  <cp:lastModifiedBy>Proba</cp:lastModifiedBy>
  <cp:revision>19</cp:revision>
  <cp:lastPrinted>2017-07-24T10:39:00Z</cp:lastPrinted>
  <dcterms:created xsi:type="dcterms:W3CDTF">2017-07-14T06:21:00Z</dcterms:created>
  <dcterms:modified xsi:type="dcterms:W3CDTF">2017-07-24T10:43:00Z</dcterms:modified>
</cp:coreProperties>
</file>